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-798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/>
      </w:tblPr>
      <w:tblGrid>
        <w:gridCol w:w="5949"/>
        <w:gridCol w:w="3069"/>
      </w:tblGrid>
      <w:tr w:rsidR="00AB56A2" w:rsidRPr="001C37E2" w:rsidTr="001C37E2">
        <w:trPr>
          <w:trHeight w:val="36"/>
        </w:trPr>
        <w:tc>
          <w:tcPr>
            <w:tcW w:w="5949" w:type="dxa"/>
            <w:shd w:val="clear" w:color="auto" w:fill="E7E6E6"/>
          </w:tcPr>
          <w:p w:rsidR="00AB56A2" w:rsidRPr="001C37E2" w:rsidRDefault="00AB56A2" w:rsidP="001C37E2">
            <w:pPr>
              <w:spacing w:after="0" w:line="240" w:lineRule="auto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pacing w:after="0" w:line="240" w:lineRule="auto"/>
              <w:rPr>
                <w:rFonts w:ascii="Calibri Light" w:hAnsi="Calibri Light"/>
              </w:rPr>
            </w:pPr>
            <w:r w:rsidRPr="001C37E2">
              <w:rPr>
                <w:rFonts w:ascii="Calibri Light" w:hAnsi="Calibri Light"/>
                <w:noProof/>
                <w:lang w:eastAsia="hu-H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i1025" type="#_x0000_t75" style="width:283.2pt;height:283.8pt;visibility:visible">
                  <v:imagedata r:id="rId4" o:title="" croptop="1142f" cropbottom="843f" cropleft="1236f" cropright="1247f"/>
                </v:shape>
              </w:pict>
            </w:r>
          </w:p>
          <w:p w:rsidR="00AB56A2" w:rsidRPr="001C37E2" w:rsidRDefault="00AB56A2" w:rsidP="001C37E2">
            <w:pPr>
              <w:spacing w:after="0" w:line="240" w:lineRule="auto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pacing w:after="0" w:line="240" w:lineRule="auto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hd w:val="clear" w:color="auto" w:fill="808080"/>
              <w:spacing w:after="0" w:line="240" w:lineRule="auto"/>
              <w:jc w:val="center"/>
              <w:rPr>
                <w:rFonts w:ascii="Calibri Light" w:hAnsi="Calibri Light"/>
                <w:color w:val="FFFFFF"/>
                <w:sz w:val="56"/>
                <w:szCs w:val="72"/>
              </w:rPr>
            </w:pPr>
            <w:r w:rsidRPr="001C37E2">
              <w:rPr>
                <w:rFonts w:ascii="Calibri Light" w:hAnsi="Calibri Light"/>
                <w:color w:val="FFFFFF"/>
                <w:sz w:val="56"/>
                <w:szCs w:val="72"/>
              </w:rPr>
              <w:t>SOMODI ILDIKÓ</w:t>
            </w:r>
          </w:p>
          <w:p w:rsidR="00AB56A2" w:rsidRPr="001C37E2" w:rsidRDefault="00AB56A2" w:rsidP="001C37E2">
            <w:pPr>
              <w:spacing w:after="0" w:line="240" w:lineRule="auto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  <w:sz w:val="28"/>
              </w:rPr>
            </w:pPr>
            <w:r w:rsidRPr="001C37E2">
              <w:rPr>
                <w:rFonts w:ascii="Calibri Light" w:hAnsi="Calibri Light"/>
                <w:i/>
                <w:sz w:val="28"/>
              </w:rPr>
              <w:t>VALÓSÁGTITKOK</w:t>
            </w:r>
            <w:r w:rsidRPr="001C37E2">
              <w:rPr>
                <w:rFonts w:ascii="Calibri Light" w:hAnsi="Calibri Light"/>
                <w:sz w:val="28"/>
              </w:rPr>
              <w:t xml:space="preserve"> című kiállítása</w:t>
            </w:r>
          </w:p>
          <w:p w:rsidR="00AB56A2" w:rsidRPr="001C37E2" w:rsidRDefault="00AB56A2" w:rsidP="001C37E2">
            <w:pPr>
              <w:spacing w:after="0" w:line="240" w:lineRule="auto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pacing w:after="0" w:line="240" w:lineRule="auto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pacing w:after="0" w:line="240" w:lineRule="auto"/>
              <w:rPr>
                <w:rFonts w:ascii="Calibri Light" w:hAnsi="Calibri Light"/>
              </w:rPr>
            </w:pPr>
            <w:bookmarkStart w:id="0" w:name="_GoBack"/>
            <w:bookmarkEnd w:id="0"/>
          </w:p>
          <w:p w:rsidR="00AB56A2" w:rsidRPr="001C37E2" w:rsidRDefault="00AB56A2" w:rsidP="001C37E2">
            <w:pPr>
              <w:spacing w:after="0" w:line="240" w:lineRule="auto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pacing w:after="0" w:line="240" w:lineRule="auto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3069" w:type="dxa"/>
            <w:shd w:val="clear" w:color="auto" w:fill="E7E6E6"/>
          </w:tcPr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  <w:r w:rsidRPr="001C37E2">
              <w:rPr>
                <w:rFonts w:ascii="Calibri Light" w:hAnsi="Calibri Light"/>
              </w:rPr>
              <w:t>A Bibliamúzeum tisztelettel meghívja Önt</w:t>
            </w: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  <w:b/>
              </w:rPr>
            </w:pPr>
          </w:p>
          <w:p w:rsidR="00AB56A2" w:rsidRPr="001C37E2" w:rsidRDefault="00AB56A2" w:rsidP="001C37E2">
            <w:pPr>
              <w:shd w:val="clear" w:color="auto" w:fill="FFFFFF"/>
              <w:spacing w:after="0" w:line="240" w:lineRule="auto"/>
              <w:jc w:val="center"/>
              <w:rPr>
                <w:rFonts w:ascii="Calibri Light" w:hAnsi="Calibri Light"/>
                <w:b/>
                <w:sz w:val="20"/>
                <w:shd w:val="clear" w:color="auto" w:fill="767171"/>
              </w:rPr>
            </w:pPr>
          </w:p>
          <w:p w:rsidR="00AB56A2" w:rsidRPr="001C37E2" w:rsidRDefault="00AB56A2" w:rsidP="001C37E2">
            <w:pPr>
              <w:shd w:val="clear" w:color="auto" w:fill="FFFFFF"/>
              <w:spacing w:after="0" w:line="240" w:lineRule="auto"/>
              <w:jc w:val="center"/>
              <w:rPr>
                <w:rFonts w:ascii="Calibri Light" w:hAnsi="Calibri Light"/>
                <w:sz w:val="28"/>
              </w:rPr>
            </w:pPr>
            <w:r w:rsidRPr="001C37E2">
              <w:rPr>
                <w:rFonts w:ascii="Calibri Light" w:hAnsi="Calibri Light"/>
                <w:sz w:val="28"/>
              </w:rPr>
              <w:t xml:space="preserve">SOMODI ILDIKÓ DLA </w:t>
            </w:r>
          </w:p>
          <w:p w:rsidR="00AB56A2" w:rsidRPr="001C37E2" w:rsidRDefault="00AB56A2" w:rsidP="001C37E2">
            <w:pPr>
              <w:shd w:val="clear" w:color="auto" w:fill="FFFFFF"/>
              <w:spacing w:after="0" w:line="240" w:lineRule="auto"/>
              <w:jc w:val="center"/>
              <w:rPr>
                <w:rFonts w:ascii="Calibri Light" w:hAnsi="Calibri Light"/>
                <w:sz w:val="20"/>
              </w:rPr>
            </w:pPr>
            <w:r w:rsidRPr="001C37E2">
              <w:rPr>
                <w:rFonts w:ascii="Calibri Light" w:hAnsi="Calibri Light"/>
                <w:sz w:val="20"/>
              </w:rPr>
              <w:t>textilművész</w:t>
            </w:r>
          </w:p>
          <w:p w:rsidR="00AB56A2" w:rsidRPr="001C37E2" w:rsidRDefault="00AB56A2" w:rsidP="001C37E2">
            <w:pPr>
              <w:shd w:val="clear" w:color="auto" w:fill="F2F2F2"/>
              <w:spacing w:after="0" w:line="240" w:lineRule="auto"/>
              <w:jc w:val="center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  <w:r w:rsidRPr="001C37E2">
              <w:rPr>
                <w:rFonts w:ascii="Calibri Light" w:hAnsi="Calibri Light"/>
              </w:rPr>
              <w:t>kiállításának megnyitójára</w:t>
            </w: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  <w:r w:rsidRPr="001C37E2">
              <w:rPr>
                <w:rFonts w:ascii="Calibri Light" w:hAnsi="Calibri Light"/>
              </w:rPr>
              <w:t>2016. október 5-én, szerdán 17 órára a Bibliamúzeum kiállítótermébe.</w:t>
            </w: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  <w:r w:rsidRPr="001C37E2">
              <w:rPr>
                <w:rFonts w:ascii="Calibri Light" w:hAnsi="Calibri Light"/>
              </w:rPr>
              <w:t>A kiállítást megnyitja:</w:t>
            </w: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  <w:b/>
              </w:rPr>
            </w:pPr>
            <w:r w:rsidRPr="001C37E2">
              <w:rPr>
                <w:rFonts w:ascii="Calibri Light" w:hAnsi="Calibri Light"/>
                <w:b/>
              </w:rPr>
              <w:t xml:space="preserve"> Békési Sándor </w:t>
            </w: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  <w:i/>
              </w:rPr>
            </w:pPr>
            <w:r w:rsidRPr="001C37E2">
              <w:rPr>
                <w:rFonts w:ascii="Calibri Light" w:hAnsi="Calibri Light"/>
                <w:i/>
              </w:rPr>
              <w:t>grafikus, teológiai tanár</w:t>
            </w: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  <w:r w:rsidRPr="001C37E2">
              <w:rPr>
                <w:rFonts w:ascii="Calibri Light" w:hAnsi="Calibri Light"/>
              </w:rPr>
              <w:t>A kiállítás megtekinthető: október 22 - ig.</w:t>
            </w: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 w:cs="Times New Roman"/>
                <w:lang w:eastAsia="hu-HU"/>
              </w:rPr>
            </w:pPr>
            <w:r w:rsidRPr="001C37E2">
              <w:rPr>
                <w:rFonts w:ascii="Calibri Light" w:hAnsi="Calibri Light"/>
              </w:rPr>
              <w:t xml:space="preserve">Cím: </w:t>
            </w:r>
            <w:r w:rsidRPr="001C37E2">
              <w:rPr>
                <w:rFonts w:ascii="Calibri Light" w:hAnsi="Calibri Light" w:cs="Times New Roman"/>
                <w:i/>
                <w:iCs/>
                <w:lang w:eastAsia="hu-HU"/>
              </w:rPr>
              <w:t>Bibliamúzeum</w:t>
            </w: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 w:cs="Times New Roman"/>
                <w:lang w:eastAsia="hu-HU"/>
              </w:rPr>
            </w:pPr>
            <w:r w:rsidRPr="001C37E2">
              <w:rPr>
                <w:rFonts w:ascii="Calibri Light" w:hAnsi="Calibri Light" w:cs="Times New Roman"/>
                <w:lang w:eastAsia="hu-HU"/>
              </w:rPr>
              <w:t>1092 Budapest, Ráday u. 28.</w:t>
            </w: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</w:p>
          <w:p w:rsidR="00AB56A2" w:rsidRPr="001C37E2" w:rsidRDefault="00AB56A2" w:rsidP="001C37E2">
            <w:pPr>
              <w:spacing w:after="0" w:line="240" w:lineRule="auto"/>
              <w:jc w:val="center"/>
              <w:rPr>
                <w:rFonts w:ascii="Calibri Light" w:hAnsi="Calibri Light"/>
              </w:rPr>
            </w:pPr>
            <w:r w:rsidRPr="001C37E2">
              <w:rPr>
                <w:rFonts w:ascii="Calibri Light" w:hAnsi="Calibri Light"/>
              </w:rPr>
              <w:t>Nyitva tartás: h.-p. 10-19 óráig, szombaton 10-17 óráig.</w:t>
            </w:r>
          </w:p>
        </w:tc>
      </w:tr>
    </w:tbl>
    <w:p w:rsidR="00AB56A2" w:rsidRDefault="00AB56A2"/>
    <w:p w:rsidR="00AB56A2" w:rsidRDefault="00AB56A2"/>
    <w:p w:rsidR="00AB56A2" w:rsidRDefault="00AB56A2"/>
    <w:p w:rsidR="00AB56A2" w:rsidRDefault="00AB56A2"/>
    <w:p w:rsidR="00AB56A2" w:rsidRDefault="00AB56A2"/>
    <w:p w:rsidR="00AB56A2" w:rsidRDefault="00AB56A2"/>
    <w:p w:rsidR="00AB56A2" w:rsidRDefault="00AB56A2"/>
    <w:p w:rsidR="00AB56A2" w:rsidRDefault="00AB56A2"/>
    <w:sectPr w:rsidR="00AB56A2" w:rsidSect="00D13E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0079"/>
    <w:rsid w:val="000950A2"/>
    <w:rsid w:val="0018321C"/>
    <w:rsid w:val="001C1755"/>
    <w:rsid w:val="001C37E2"/>
    <w:rsid w:val="003A52D5"/>
    <w:rsid w:val="003B5173"/>
    <w:rsid w:val="00523343"/>
    <w:rsid w:val="006D1165"/>
    <w:rsid w:val="007326DD"/>
    <w:rsid w:val="007F3775"/>
    <w:rsid w:val="00906FF4"/>
    <w:rsid w:val="00963A5C"/>
    <w:rsid w:val="00AB56A2"/>
    <w:rsid w:val="00AE464E"/>
    <w:rsid w:val="00B12340"/>
    <w:rsid w:val="00BB0079"/>
    <w:rsid w:val="00BD54EB"/>
    <w:rsid w:val="00D13ED9"/>
    <w:rsid w:val="00FA3CBB"/>
    <w:rsid w:val="00FB6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ED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B007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63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63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341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58</Words>
  <Characters>406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belicz</dc:creator>
  <cp:keywords/>
  <dc:description/>
  <cp:lastModifiedBy>Bibliamúzeum</cp:lastModifiedBy>
  <cp:revision>2</cp:revision>
  <dcterms:created xsi:type="dcterms:W3CDTF">2016-09-30T06:46:00Z</dcterms:created>
  <dcterms:modified xsi:type="dcterms:W3CDTF">2016-09-30T06:46:00Z</dcterms:modified>
</cp:coreProperties>
</file>